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B7F" w:rsidRDefault="00123B7F"/>
    <w:p w:rsidR="00485DFB" w:rsidRDefault="00485DFB"/>
    <w:p w:rsidR="009F12C0" w:rsidRDefault="009F12C0"/>
    <w:p w:rsidR="009F12C0" w:rsidRDefault="009F12C0">
      <w:pPr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č.p.</w:t>
      </w:r>
      <w:proofErr w:type="gramEnd"/>
      <w:r>
        <w:rPr>
          <w:b/>
          <w:sz w:val="36"/>
          <w:szCs w:val="36"/>
        </w:rPr>
        <w:t xml:space="preserve"> 53                                                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793 99 Osoblaha</w:t>
      </w:r>
    </w:p>
    <w:p w:rsidR="009F12C0" w:rsidRDefault="009F12C0">
      <w:pPr>
        <w:rPr>
          <w:b/>
          <w:sz w:val="36"/>
          <w:szCs w:val="36"/>
        </w:rPr>
      </w:pPr>
    </w:p>
    <w:p w:rsidR="009F12C0" w:rsidRDefault="009F12C0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e-mail: </w:t>
      </w:r>
      <w:hyperlink r:id="rId7" w:history="1">
        <w:r w:rsidRPr="00DB6CAA">
          <w:rPr>
            <w:rStyle w:val="Hypertextovodkaz"/>
            <w:b/>
            <w:sz w:val="36"/>
            <w:szCs w:val="36"/>
          </w:rPr>
          <w:t>ourusin@razdva.cz</w:t>
        </w:r>
      </w:hyperlink>
      <w:r>
        <w:rPr>
          <w:b/>
          <w:sz w:val="36"/>
          <w:szCs w:val="36"/>
        </w:rPr>
        <w:t xml:space="preserve">     </w:t>
      </w:r>
      <w:hyperlink r:id="rId8" w:history="1">
        <w:r w:rsidR="00021DEC" w:rsidRPr="00ED5F2D">
          <w:rPr>
            <w:rStyle w:val="Hypertextovodkaz"/>
            <w:b/>
            <w:sz w:val="36"/>
            <w:szCs w:val="36"/>
          </w:rPr>
          <w:t>starosta.rusin@seznam.cz</w:t>
        </w:r>
      </w:hyperlink>
    </w:p>
    <w:p w:rsidR="00CF2548" w:rsidRDefault="00CF2548" w:rsidP="00CF2548">
      <w:pPr>
        <w:rPr>
          <w:b/>
          <w:sz w:val="36"/>
          <w:szCs w:val="36"/>
        </w:rPr>
      </w:pPr>
    </w:p>
    <w:p w:rsidR="003A4A0B" w:rsidRDefault="00D816B3" w:rsidP="00CF2548">
      <w:pPr>
        <w:rPr>
          <w:sz w:val="28"/>
          <w:szCs w:val="28"/>
        </w:rPr>
      </w:pPr>
      <w:r>
        <w:rPr>
          <w:sz w:val="28"/>
          <w:szCs w:val="28"/>
        </w:rPr>
        <w:t>V </w:t>
      </w:r>
      <w:proofErr w:type="spellStart"/>
      <w:r>
        <w:rPr>
          <w:sz w:val="28"/>
          <w:szCs w:val="28"/>
        </w:rPr>
        <w:t>Rusíně</w:t>
      </w:r>
      <w:proofErr w:type="spellEnd"/>
      <w:r>
        <w:rPr>
          <w:sz w:val="28"/>
          <w:szCs w:val="28"/>
        </w:rPr>
        <w:t xml:space="preserve">  22</w:t>
      </w:r>
      <w:r w:rsidR="004D38A3">
        <w:rPr>
          <w:sz w:val="28"/>
          <w:szCs w:val="28"/>
        </w:rPr>
        <w:t>. 8</w:t>
      </w:r>
      <w:r w:rsidR="00B15997">
        <w:rPr>
          <w:sz w:val="28"/>
          <w:szCs w:val="28"/>
        </w:rPr>
        <w:t>.</w:t>
      </w:r>
      <w:r w:rsidR="00FD1B01">
        <w:rPr>
          <w:sz w:val="28"/>
          <w:szCs w:val="28"/>
        </w:rPr>
        <w:t xml:space="preserve"> </w:t>
      </w:r>
      <w:r w:rsidR="000004FE">
        <w:rPr>
          <w:sz w:val="28"/>
          <w:szCs w:val="28"/>
        </w:rPr>
        <w:t>2016</w:t>
      </w:r>
      <w:bookmarkStart w:id="0" w:name="_GoBack"/>
      <w:bookmarkEnd w:id="0"/>
    </w:p>
    <w:p w:rsidR="00BF074F" w:rsidRDefault="00BF074F" w:rsidP="00CF2548">
      <w:pPr>
        <w:rPr>
          <w:sz w:val="28"/>
          <w:szCs w:val="28"/>
        </w:rPr>
      </w:pPr>
    </w:p>
    <w:p w:rsidR="00BF074F" w:rsidRDefault="00BF074F" w:rsidP="00CF2548">
      <w:pPr>
        <w:rPr>
          <w:sz w:val="28"/>
          <w:szCs w:val="28"/>
        </w:rPr>
      </w:pPr>
    </w:p>
    <w:p w:rsidR="00BF074F" w:rsidRDefault="00BF074F" w:rsidP="00CF2548">
      <w:pPr>
        <w:rPr>
          <w:sz w:val="28"/>
          <w:szCs w:val="28"/>
        </w:rPr>
      </w:pPr>
    </w:p>
    <w:p w:rsidR="00BF074F" w:rsidRDefault="00BF074F" w:rsidP="00CF2548">
      <w:pPr>
        <w:rPr>
          <w:sz w:val="28"/>
          <w:szCs w:val="28"/>
        </w:rPr>
      </w:pPr>
    </w:p>
    <w:p w:rsidR="004D38A3" w:rsidRDefault="00BF074F" w:rsidP="00EE1863">
      <w:pPr>
        <w:jc w:val="both"/>
        <w:rPr>
          <w:sz w:val="28"/>
          <w:szCs w:val="28"/>
        </w:rPr>
      </w:pPr>
      <w:r>
        <w:rPr>
          <w:sz w:val="28"/>
          <w:szCs w:val="28"/>
        </w:rPr>
        <w:t>Informace starosty obc</w:t>
      </w:r>
      <w:r w:rsidR="004D38A3">
        <w:rPr>
          <w:sz w:val="28"/>
          <w:szCs w:val="28"/>
        </w:rPr>
        <w:t>e Rusín, v souladu s §15</w:t>
      </w:r>
      <w:r w:rsidR="00B15997">
        <w:rPr>
          <w:sz w:val="28"/>
          <w:szCs w:val="28"/>
        </w:rPr>
        <w:t xml:space="preserve"> písm. f</w:t>
      </w:r>
      <w:r w:rsidR="00FD1B01">
        <w:rPr>
          <w:sz w:val="28"/>
          <w:szCs w:val="28"/>
        </w:rPr>
        <w:t>) zákona č.</w:t>
      </w:r>
      <w:r w:rsidR="004D38A3" w:rsidRPr="004D38A3">
        <w:rPr>
          <w:i/>
          <w:sz w:val="28"/>
          <w:szCs w:val="28"/>
        </w:rPr>
        <w:t xml:space="preserve"> </w:t>
      </w:r>
      <w:r w:rsidR="004D38A3" w:rsidRPr="003157DD">
        <w:rPr>
          <w:i/>
          <w:sz w:val="28"/>
          <w:szCs w:val="28"/>
        </w:rPr>
        <w:t>130/2000 Sb., o volbách do zastupitelstev krajů</w:t>
      </w:r>
      <w:r w:rsidR="004D38A3">
        <w:rPr>
          <w:sz w:val="28"/>
          <w:szCs w:val="28"/>
        </w:rPr>
        <w:t xml:space="preserve"> a o změně</w:t>
      </w:r>
      <w:r w:rsidR="00FD1B01">
        <w:rPr>
          <w:sz w:val="28"/>
          <w:szCs w:val="28"/>
        </w:rPr>
        <w:t xml:space="preserve"> některých dalších zákonů, ve znění pozdějších předpisů (dále jen ,,zákon“), a vyhlášky Ministerstva vnitra č.</w:t>
      </w:r>
      <w:r w:rsidR="004D38A3" w:rsidRPr="004D38A3">
        <w:rPr>
          <w:i/>
          <w:sz w:val="28"/>
          <w:szCs w:val="28"/>
        </w:rPr>
        <w:t xml:space="preserve"> </w:t>
      </w:r>
      <w:r w:rsidR="004D38A3" w:rsidRPr="003157DD">
        <w:rPr>
          <w:i/>
          <w:sz w:val="28"/>
          <w:szCs w:val="28"/>
        </w:rPr>
        <w:t>153/2000 Sb</w:t>
      </w:r>
      <w:r w:rsidR="00FD1B01">
        <w:rPr>
          <w:sz w:val="28"/>
          <w:szCs w:val="28"/>
        </w:rPr>
        <w:t xml:space="preserve">., o provedení některých ustanovení zákona, ve znění pozdějších </w:t>
      </w:r>
      <w:proofErr w:type="gramStart"/>
      <w:r w:rsidR="00FD1B01">
        <w:rPr>
          <w:sz w:val="28"/>
          <w:szCs w:val="28"/>
        </w:rPr>
        <w:t>pře</w:t>
      </w:r>
      <w:r w:rsidR="004D38A3">
        <w:rPr>
          <w:sz w:val="28"/>
          <w:szCs w:val="28"/>
        </w:rPr>
        <w:t>dpisů ( dále</w:t>
      </w:r>
      <w:proofErr w:type="gramEnd"/>
      <w:r w:rsidR="004D38A3">
        <w:rPr>
          <w:sz w:val="28"/>
          <w:szCs w:val="28"/>
        </w:rPr>
        <w:t xml:space="preserve"> jen,,vyhláška“), </w:t>
      </w:r>
    </w:p>
    <w:p w:rsidR="004D38A3" w:rsidRDefault="004D38A3" w:rsidP="00EE1863">
      <w:pPr>
        <w:jc w:val="both"/>
        <w:rPr>
          <w:sz w:val="28"/>
          <w:szCs w:val="28"/>
        </w:rPr>
      </w:pPr>
    </w:p>
    <w:p w:rsidR="00B15997" w:rsidRDefault="00F82F19" w:rsidP="004D38A3">
      <w:pPr>
        <w:jc w:val="center"/>
        <w:rPr>
          <w:sz w:val="28"/>
          <w:szCs w:val="28"/>
        </w:rPr>
      </w:pPr>
      <w:r>
        <w:rPr>
          <w:sz w:val="28"/>
          <w:szCs w:val="28"/>
        </w:rPr>
        <w:t>že v obci Rusín je</w:t>
      </w:r>
      <w:r w:rsidR="003B1B14">
        <w:rPr>
          <w:sz w:val="28"/>
          <w:szCs w:val="28"/>
        </w:rPr>
        <w:t xml:space="preserve"> pro tyto volby konané ve dnech </w:t>
      </w:r>
      <w:r w:rsidR="00D816B3">
        <w:rPr>
          <w:b/>
          <w:sz w:val="28"/>
          <w:szCs w:val="28"/>
        </w:rPr>
        <w:t>7. a 8</w:t>
      </w:r>
      <w:r w:rsidR="003B1B14">
        <w:rPr>
          <w:b/>
          <w:sz w:val="28"/>
          <w:szCs w:val="28"/>
        </w:rPr>
        <w:t>. 10. 201</w:t>
      </w:r>
      <w:r w:rsidR="00D816B3">
        <w:rPr>
          <w:b/>
          <w:sz w:val="28"/>
          <w:szCs w:val="28"/>
        </w:rPr>
        <w:t>6</w:t>
      </w:r>
    </w:p>
    <w:p w:rsidR="00B15997" w:rsidRDefault="00B15997" w:rsidP="00B15997">
      <w:pPr>
        <w:jc w:val="center"/>
        <w:rPr>
          <w:b/>
          <w:sz w:val="28"/>
          <w:szCs w:val="28"/>
        </w:rPr>
      </w:pPr>
    </w:p>
    <w:p w:rsidR="00B15997" w:rsidRDefault="00B15997" w:rsidP="00B15997">
      <w:pPr>
        <w:jc w:val="center"/>
        <w:rPr>
          <w:b/>
          <w:sz w:val="28"/>
          <w:szCs w:val="28"/>
        </w:rPr>
      </w:pPr>
    </w:p>
    <w:p w:rsidR="00EE1863" w:rsidRPr="00B15997" w:rsidRDefault="00B15997" w:rsidP="00B15997">
      <w:pPr>
        <w:jc w:val="center"/>
        <w:rPr>
          <w:b/>
          <w:sz w:val="28"/>
          <w:szCs w:val="28"/>
        </w:rPr>
      </w:pPr>
      <w:r w:rsidRPr="00B15997">
        <w:rPr>
          <w:b/>
          <w:sz w:val="28"/>
          <w:szCs w:val="28"/>
        </w:rPr>
        <w:t>J</w:t>
      </w:r>
      <w:r w:rsidR="00F82F19" w:rsidRPr="00B15997">
        <w:rPr>
          <w:b/>
          <w:sz w:val="28"/>
          <w:szCs w:val="28"/>
        </w:rPr>
        <w:t>eden volební okrsek se sídlem na obecním úřadě v </w:t>
      </w:r>
      <w:proofErr w:type="spellStart"/>
      <w:r w:rsidR="00F82F19" w:rsidRPr="00B15997">
        <w:rPr>
          <w:b/>
          <w:sz w:val="28"/>
          <w:szCs w:val="28"/>
        </w:rPr>
        <w:t>Rusíně</w:t>
      </w:r>
      <w:proofErr w:type="spellEnd"/>
      <w:r w:rsidR="00F82F19" w:rsidRPr="00B15997">
        <w:rPr>
          <w:b/>
          <w:sz w:val="28"/>
          <w:szCs w:val="28"/>
        </w:rPr>
        <w:t>, Rusín 53, PSČ 793 99 Osoblaha</w:t>
      </w:r>
    </w:p>
    <w:p w:rsidR="00F82F19" w:rsidRDefault="00F82F19" w:rsidP="00EE1863">
      <w:pPr>
        <w:jc w:val="both"/>
        <w:rPr>
          <w:sz w:val="28"/>
          <w:szCs w:val="28"/>
        </w:rPr>
      </w:pPr>
    </w:p>
    <w:p w:rsidR="00F82F19" w:rsidRDefault="00F82F19" w:rsidP="00EE1863">
      <w:pPr>
        <w:jc w:val="both"/>
        <w:rPr>
          <w:sz w:val="28"/>
          <w:szCs w:val="28"/>
        </w:rPr>
      </w:pPr>
    </w:p>
    <w:p w:rsidR="00F82F19" w:rsidRDefault="00F82F19" w:rsidP="00EE1863">
      <w:pPr>
        <w:jc w:val="both"/>
        <w:rPr>
          <w:sz w:val="28"/>
          <w:szCs w:val="28"/>
        </w:rPr>
      </w:pPr>
    </w:p>
    <w:p w:rsidR="00F82F19" w:rsidRDefault="00F82F19" w:rsidP="00EE1863">
      <w:pPr>
        <w:jc w:val="both"/>
        <w:rPr>
          <w:sz w:val="28"/>
          <w:szCs w:val="28"/>
        </w:rPr>
      </w:pPr>
    </w:p>
    <w:p w:rsidR="00F82F19" w:rsidRDefault="00D816B3" w:rsidP="00EE186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Bezděčík</w:t>
      </w:r>
      <w:proofErr w:type="spellEnd"/>
      <w:r>
        <w:rPr>
          <w:sz w:val="28"/>
          <w:szCs w:val="28"/>
        </w:rPr>
        <w:t xml:space="preserve"> Radek</w:t>
      </w:r>
    </w:p>
    <w:p w:rsidR="00F82F19" w:rsidRPr="00F82F19" w:rsidRDefault="00F82F19" w:rsidP="00EE186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starosta obce Rusín</w:t>
      </w:r>
    </w:p>
    <w:sectPr w:rsidR="00F82F19" w:rsidRPr="00F82F19" w:rsidSect="008E799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090" w:rsidRDefault="00635090">
      <w:r>
        <w:separator/>
      </w:r>
    </w:p>
  </w:endnote>
  <w:endnote w:type="continuationSeparator" w:id="0">
    <w:p w:rsidR="00635090" w:rsidRDefault="006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B7F" w:rsidRDefault="00123B7F" w:rsidP="00123B7F">
    <w:pPr>
      <w:pStyle w:val="Zpat"/>
      <w:jc w:val="center"/>
    </w:pPr>
    <w:r>
      <w:t xml:space="preserve">- </w:t>
    </w:r>
    <w:r w:rsidR="00E3760E">
      <w:fldChar w:fldCharType="begin"/>
    </w:r>
    <w:r w:rsidR="00E3760E">
      <w:instrText xml:space="preserve"> PAGE </w:instrText>
    </w:r>
    <w:r w:rsidR="00E3760E">
      <w:fldChar w:fldCharType="separate"/>
    </w:r>
    <w:r w:rsidR="000004FE">
      <w:rPr>
        <w:noProof/>
      </w:rPr>
      <w:t>1</w:t>
    </w:r>
    <w:r w:rsidR="00E3760E"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090" w:rsidRDefault="00635090">
      <w:r>
        <w:separator/>
      </w:r>
    </w:p>
  </w:footnote>
  <w:footnote w:type="continuationSeparator" w:id="0">
    <w:p w:rsidR="00635090" w:rsidRDefault="00635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B7F" w:rsidRPr="00123B7F" w:rsidRDefault="00390E0E" w:rsidP="00123B7F">
    <w:pPr>
      <w:pStyle w:val="Zhlav"/>
      <w:jc w:val="center"/>
      <w:rPr>
        <w:sz w:val="72"/>
        <w:szCs w:val="72"/>
      </w:rPr>
    </w:pPr>
    <w:r>
      <w:rPr>
        <w:noProof/>
      </w:rPr>
      <w:drawing>
        <wp:inline distT="0" distB="0" distL="0" distR="0">
          <wp:extent cx="628650" cy="790575"/>
          <wp:effectExtent l="19050" t="0" r="0" b="0"/>
          <wp:docPr id="1" name="obrázek 1" descr="znak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000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23B7F">
      <w:rPr>
        <w:sz w:val="72"/>
        <w:szCs w:val="72"/>
      </w:rPr>
      <w:t>Obecní Úřad Rusín</w:t>
    </w:r>
    <w:r>
      <w:rPr>
        <w:noProof/>
      </w:rPr>
      <w:drawing>
        <wp:inline distT="0" distB="0" distL="0" distR="0">
          <wp:extent cx="628650" cy="790575"/>
          <wp:effectExtent l="19050" t="0" r="0" b="0"/>
          <wp:docPr id="2" name="obrázek 2" descr="znak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nak000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DD"/>
    <w:rsid w:val="000004FE"/>
    <w:rsid w:val="000126E4"/>
    <w:rsid w:val="00016C8E"/>
    <w:rsid w:val="00021DEC"/>
    <w:rsid w:val="0011399B"/>
    <w:rsid w:val="00123B7F"/>
    <w:rsid w:val="001C1198"/>
    <w:rsid w:val="001D735D"/>
    <w:rsid w:val="001F7AD2"/>
    <w:rsid w:val="002235A1"/>
    <w:rsid w:val="0022766F"/>
    <w:rsid w:val="002B2B59"/>
    <w:rsid w:val="002B7553"/>
    <w:rsid w:val="002D143D"/>
    <w:rsid w:val="003234D2"/>
    <w:rsid w:val="00363504"/>
    <w:rsid w:val="00382B4D"/>
    <w:rsid w:val="00390E0E"/>
    <w:rsid w:val="00396349"/>
    <w:rsid w:val="003A4A0B"/>
    <w:rsid w:val="003B1B14"/>
    <w:rsid w:val="003B425A"/>
    <w:rsid w:val="003C6476"/>
    <w:rsid w:val="00457004"/>
    <w:rsid w:val="00464686"/>
    <w:rsid w:val="00485DFB"/>
    <w:rsid w:val="004D38A3"/>
    <w:rsid w:val="004D71B1"/>
    <w:rsid w:val="004E3CD5"/>
    <w:rsid w:val="00502507"/>
    <w:rsid w:val="00535FDD"/>
    <w:rsid w:val="00565AE9"/>
    <w:rsid w:val="005C3F3A"/>
    <w:rsid w:val="005C4EFE"/>
    <w:rsid w:val="005F5F69"/>
    <w:rsid w:val="00627C83"/>
    <w:rsid w:val="00635090"/>
    <w:rsid w:val="00674AA5"/>
    <w:rsid w:val="00674DF9"/>
    <w:rsid w:val="006D04C6"/>
    <w:rsid w:val="00770192"/>
    <w:rsid w:val="007A47AC"/>
    <w:rsid w:val="008E7995"/>
    <w:rsid w:val="00981412"/>
    <w:rsid w:val="00995038"/>
    <w:rsid w:val="009E200B"/>
    <w:rsid w:val="009F12C0"/>
    <w:rsid w:val="00A41BFE"/>
    <w:rsid w:val="00AC10C2"/>
    <w:rsid w:val="00B15997"/>
    <w:rsid w:val="00B9579F"/>
    <w:rsid w:val="00BF074F"/>
    <w:rsid w:val="00C26806"/>
    <w:rsid w:val="00CB6878"/>
    <w:rsid w:val="00CD3E29"/>
    <w:rsid w:val="00CF2548"/>
    <w:rsid w:val="00D10618"/>
    <w:rsid w:val="00D816B3"/>
    <w:rsid w:val="00DA2656"/>
    <w:rsid w:val="00E25469"/>
    <w:rsid w:val="00E333EF"/>
    <w:rsid w:val="00E3760E"/>
    <w:rsid w:val="00EE1863"/>
    <w:rsid w:val="00EE2646"/>
    <w:rsid w:val="00EE4DB7"/>
    <w:rsid w:val="00F82F19"/>
    <w:rsid w:val="00FD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E799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23B7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23B7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9F12C0"/>
    <w:rPr>
      <w:color w:val="0000FF"/>
      <w:u w:val="single"/>
    </w:rPr>
  </w:style>
  <w:style w:type="paragraph" w:styleId="Textbubliny">
    <w:name w:val="Balloon Text"/>
    <w:basedOn w:val="Normln"/>
    <w:semiHidden/>
    <w:rsid w:val="005C3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E799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23B7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23B7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9F12C0"/>
    <w:rPr>
      <w:color w:val="0000FF"/>
      <w:u w:val="single"/>
    </w:rPr>
  </w:style>
  <w:style w:type="paragraph" w:styleId="Textbubliny">
    <w:name w:val="Balloon Text"/>
    <w:basedOn w:val="Normln"/>
    <w:semiHidden/>
    <w:rsid w:val="005C3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a.rusin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urusin@razdva.cz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roslav\Desktop\hlavi&#269;ka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hlavička.dotx</Template>
  <TotalTime>1</TotalTime>
  <Pages>1</Pages>
  <Words>114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OÚ Rusín</Company>
  <LinksUpToDate>false</LinksUpToDate>
  <CharactersWithSpaces>790</CharactersWithSpaces>
  <SharedDoc>false</SharedDoc>
  <HLinks>
    <vt:vector size="12" baseType="variant">
      <vt:variant>
        <vt:i4>1835127</vt:i4>
      </vt:variant>
      <vt:variant>
        <vt:i4>3</vt:i4>
      </vt:variant>
      <vt:variant>
        <vt:i4>0</vt:i4>
      </vt:variant>
      <vt:variant>
        <vt:i4>5</vt:i4>
      </vt:variant>
      <vt:variant>
        <vt:lpwstr>mailto:starosta.rusin@seznam.cz</vt:lpwstr>
      </vt:variant>
      <vt:variant>
        <vt:lpwstr/>
      </vt:variant>
      <vt:variant>
        <vt:i4>4718692</vt:i4>
      </vt:variant>
      <vt:variant>
        <vt:i4>0</vt:i4>
      </vt:variant>
      <vt:variant>
        <vt:i4>0</vt:i4>
      </vt:variant>
      <vt:variant>
        <vt:i4>5</vt:i4>
      </vt:variant>
      <vt:variant>
        <vt:lpwstr>mailto:ourusin@razdva.cz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</dc:creator>
  <cp:lastModifiedBy>Obec</cp:lastModifiedBy>
  <cp:revision>5</cp:revision>
  <cp:lastPrinted>2016-08-08T08:30:00Z</cp:lastPrinted>
  <dcterms:created xsi:type="dcterms:W3CDTF">2016-08-08T08:29:00Z</dcterms:created>
  <dcterms:modified xsi:type="dcterms:W3CDTF">2016-08-08T08:31:00Z</dcterms:modified>
</cp:coreProperties>
</file>